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6963" w14:textId="5A8A4AB9" w:rsidR="00621332" w:rsidRPr="00621332" w:rsidRDefault="00621332" w:rsidP="00621332">
      <w:pPr>
        <w:widowControl/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Oggetto: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Manifestazione di interesse finalizzata alla sponsorizzazione </w:t>
      </w:r>
      <w:r>
        <w:rPr>
          <w:rFonts w:ascii="Garamond" w:eastAsia="Times New Roman" w:hAnsi="Garamond" w:cs="Arial"/>
          <w:sz w:val="24"/>
          <w:szCs w:val="24"/>
        </w:rPr>
        <w:t xml:space="preserve">di eventi </w:t>
      </w:r>
      <w:r w:rsidRPr="00621332">
        <w:rPr>
          <w:rFonts w:ascii="Garamond" w:eastAsia="Times New Roman" w:hAnsi="Garamond" w:cs="Arial"/>
          <w:sz w:val="24"/>
          <w:szCs w:val="24"/>
        </w:rPr>
        <w:t>- Anno 2026.</w:t>
      </w:r>
    </w:p>
    <w:p w14:paraId="163BDC60" w14:textId="77777777" w:rsidR="00621332" w:rsidRP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b/>
          <w:bCs/>
          <w:sz w:val="24"/>
          <w:szCs w:val="24"/>
        </w:rPr>
      </w:pPr>
    </w:p>
    <w:p w14:paraId="14A1BE54" w14:textId="23B114F4" w:rsidR="00621332" w:rsidRP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Il sottoscritto:</w:t>
      </w:r>
      <w:r w:rsidRPr="00621332">
        <w:rPr>
          <w:rFonts w:ascii="Garamond" w:eastAsia="Times New Roman" w:hAnsi="Garamond" w:cs="Arial"/>
          <w:sz w:val="24"/>
          <w:szCs w:val="24"/>
        </w:rPr>
        <w:br/>
        <w:t>Cognome: ______________________________________ Nome: ___________________________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  <w:t>In qualità di (Legale rappresentante / Titolare): ___________________________________________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  <w:t>Della Società/Ente: ________________________________________________________________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  <w:t>Codice Fiscale:  __________________________________ Partita IVA: _______________________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  <w:t>Sede legale in: Città ________________________ CAP __________ Via 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  <w:t>Telefono: _________________ E-mail: ________________________ PEC: ___________________</w:t>
      </w:r>
    </w:p>
    <w:p w14:paraId="5DC12C27" w14:textId="77777777" w:rsidR="00C20585" w:rsidRDefault="00C20585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b/>
          <w:bCs/>
          <w:sz w:val="24"/>
          <w:szCs w:val="24"/>
        </w:rPr>
      </w:pPr>
    </w:p>
    <w:p w14:paraId="1C0F5B4F" w14:textId="536ED3D3" w:rsidR="00621332" w:rsidRDefault="00621332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b/>
          <w:bCs/>
          <w:sz w:val="24"/>
          <w:szCs w:val="24"/>
        </w:rPr>
      </w:pP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MANIFESTA IL PROPRIO INTERESSE</w:t>
      </w:r>
    </w:p>
    <w:p w14:paraId="48343453" w14:textId="77777777" w:rsidR="00C20585" w:rsidRPr="00621332" w:rsidRDefault="00C20585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142EA16C" w14:textId="79B29E51" w:rsidR="00621332" w:rsidRPr="00621332" w:rsidRDefault="00621332" w:rsidP="00C20585">
      <w:pPr>
        <w:widowControl/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 xml:space="preserve">a partecipare, in qualità di </w:t>
      </w: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Sponsor</w:t>
      </w:r>
      <w:r w:rsidRPr="00621332">
        <w:rPr>
          <w:rFonts w:ascii="Garamond" w:eastAsia="Times New Roman" w:hAnsi="Garamond" w:cs="Arial"/>
          <w:sz w:val="24"/>
          <w:szCs w:val="24"/>
        </w:rPr>
        <w:t>, alla realizzazione delle iniziative ed eventi culturali promozionali organizzati per l'anno 2026 dal Comune di Cicala.</w:t>
      </w:r>
    </w:p>
    <w:p w14:paraId="5D5DDA04" w14:textId="77777777" w:rsid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 xml:space="preserve">A tal fine, ai sensi del D.Lgs. 36/2023 e consapevole delle sanzioni penali in caso di dichiarazioni mendaci, </w:t>
      </w:r>
    </w:p>
    <w:p w14:paraId="249A6DB1" w14:textId="77777777" w:rsidR="00C20585" w:rsidRPr="00621332" w:rsidRDefault="00C20585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5BF356CB" w14:textId="7481B82C" w:rsidR="00621332" w:rsidRDefault="00621332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DICHIARA</w:t>
      </w:r>
      <w:r w:rsidRPr="00621332">
        <w:rPr>
          <w:rFonts w:ascii="Garamond" w:eastAsia="Times New Roman" w:hAnsi="Garamond" w:cs="Arial"/>
          <w:sz w:val="24"/>
          <w:szCs w:val="24"/>
        </w:rPr>
        <w:t>:</w:t>
      </w:r>
    </w:p>
    <w:p w14:paraId="2D3BD7E8" w14:textId="77777777" w:rsidR="00C20585" w:rsidRPr="00621332" w:rsidRDefault="00C20585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21558A2E" w14:textId="77777777" w:rsidR="00621332" w:rsidRPr="00621332" w:rsidRDefault="00621332" w:rsidP="00621332">
      <w:pPr>
        <w:widowControl/>
        <w:numPr>
          <w:ilvl w:val="0"/>
          <w:numId w:val="2"/>
        </w:numPr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>Di non trovarsi in alcuna delle condizioni di esclusione di cui alla normativa vigente per contrarre con la Pubblica Amministrazione;</w:t>
      </w:r>
    </w:p>
    <w:p w14:paraId="69A2D7C8" w14:textId="77777777" w:rsidR="00621332" w:rsidRPr="00621332" w:rsidRDefault="00621332" w:rsidP="00621332">
      <w:pPr>
        <w:widowControl/>
        <w:numPr>
          <w:ilvl w:val="0"/>
          <w:numId w:val="2"/>
        </w:numPr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>Di essere in regola con il versamento dei contributi previdenziali e assistenziali (DURC);</w:t>
      </w:r>
    </w:p>
    <w:p w14:paraId="273D0207" w14:textId="074F9FFF" w:rsidR="00621332" w:rsidRPr="00621332" w:rsidRDefault="00621332" w:rsidP="00621332">
      <w:pPr>
        <w:widowControl/>
        <w:numPr>
          <w:ilvl w:val="0"/>
          <w:numId w:val="2"/>
        </w:numPr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>Di avere preso visione e di accettare integralmente le condizioni stabilite nell'Avviso Pubblico dell'Ente.</w:t>
      </w:r>
    </w:p>
    <w:p w14:paraId="3E83B0BE" w14:textId="77777777" w:rsidR="00621332" w:rsidRPr="00621332" w:rsidRDefault="00621332" w:rsidP="00621332">
      <w:pPr>
        <w:widowControl/>
        <w:suppressAutoHyphens w:val="0"/>
        <w:autoSpaceDN/>
        <w:spacing w:after="120"/>
        <w:jc w:val="center"/>
        <w:textAlignment w:val="auto"/>
        <w:rPr>
          <w:rFonts w:ascii="Garamond" w:eastAsia="Times New Roman" w:hAnsi="Garamond" w:cs="Arial"/>
          <w:b/>
          <w:bCs/>
          <w:sz w:val="24"/>
          <w:szCs w:val="24"/>
        </w:rPr>
      </w:pP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OFFERTA DI SPONSORIZZAZIONE</w:t>
      </w:r>
    </w:p>
    <w:p w14:paraId="6A838F5F" w14:textId="6142CD01" w:rsidR="00621332" w:rsidRPr="00621332" w:rsidRDefault="00621332" w:rsidP="00C20585">
      <w:pPr>
        <w:widowControl/>
        <w:suppressAutoHyphens w:val="0"/>
        <w:autoSpaceDN/>
        <w:spacing w:after="120"/>
        <w:jc w:val="both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 xml:space="preserve">Il sottoscritto propone la seguente offerta (barrare e compilare l'opzione di interesse): </w:t>
      </w:r>
    </w:p>
    <w:p w14:paraId="54201EA1" w14:textId="148F90B5" w:rsidR="00621332" w:rsidRP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</w:t>
      </w: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Sponsorizzazione Finanziaria: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Un contributo economico pari ad € _______________________ (in lettere: _________________________</w:t>
      </w:r>
      <w:r w:rsidR="00436617">
        <w:rPr>
          <w:rFonts w:ascii="Garamond" w:eastAsia="Times New Roman" w:hAnsi="Garamond" w:cs="Arial"/>
          <w:sz w:val="24"/>
          <w:szCs w:val="24"/>
        </w:rPr>
        <w:t>_</w:t>
      </w:r>
      <w:r w:rsidRPr="00621332">
        <w:rPr>
          <w:rFonts w:ascii="Garamond" w:eastAsia="Times New Roman" w:hAnsi="Garamond" w:cs="Arial"/>
          <w:sz w:val="24"/>
          <w:szCs w:val="24"/>
        </w:rPr>
        <w:t>)</w:t>
      </w:r>
      <w:r w:rsidR="00C20585">
        <w:rPr>
          <w:rFonts w:ascii="Garamond" w:eastAsia="Times New Roman" w:hAnsi="Garamond" w:cs="Arial"/>
          <w:sz w:val="24"/>
          <w:szCs w:val="24"/>
        </w:rPr>
        <w:t xml:space="preserve"> IVA inclusa</w:t>
      </w:r>
      <w:r w:rsidR="00436617">
        <w:rPr>
          <w:rFonts w:ascii="Garamond" w:eastAsia="Times New Roman" w:hAnsi="Garamond" w:cs="Arial"/>
          <w:sz w:val="24"/>
          <w:szCs w:val="24"/>
        </w:rPr>
        <w:t xml:space="preserve"> </w:t>
      </w:r>
      <w:r w:rsidR="00436617" w:rsidRPr="00436617">
        <w:rPr>
          <w:rFonts w:ascii="Garamond" w:eastAsia="Times New Roman" w:hAnsi="Garamond" w:cs="Arial"/>
          <w:sz w:val="24"/>
          <w:szCs w:val="24"/>
        </w:rPr>
        <w:t xml:space="preserve">su </w:t>
      </w:r>
      <w:r w:rsidR="00436617" w:rsidRPr="00436617">
        <w:rPr>
          <w:rFonts w:ascii="Garamond" w:eastAsia="Times New Roman" w:hAnsi="Garamond" w:cs="Arial"/>
          <w:b/>
          <w:bCs/>
          <w:sz w:val="24"/>
          <w:szCs w:val="24"/>
        </w:rPr>
        <w:t>IBAN IT66L 07601 03200 001050036555</w:t>
      </w:r>
      <w:r w:rsidRPr="00621332">
        <w:rPr>
          <w:rFonts w:ascii="Garamond" w:eastAsia="Times New Roman" w:hAnsi="Garamond" w:cs="Arial"/>
          <w:sz w:val="24"/>
          <w:szCs w:val="24"/>
        </w:rPr>
        <w:br/>
      </w:r>
      <w:r w:rsidRPr="0062133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</w:t>
      </w: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Sponsorizzazione Tecnica: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Fornitura di beni/servizi del valore stimato di €_________________ (in lettere: _______________________________). Descrizione dettagliata del bene o servizio offerto: ________________________________________________________________________________</w:t>
      </w:r>
      <w:r w:rsidRPr="00621332">
        <w:rPr>
          <w:rFonts w:ascii="Garamond" w:eastAsia="Times New Roman" w:hAnsi="Garamond" w:cs="Arial"/>
          <w:sz w:val="24"/>
          <w:szCs w:val="24"/>
        </w:rPr>
        <w:br/>
      </w:r>
      <w:r w:rsidRPr="0062133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</w:t>
      </w:r>
      <w:r w:rsidRPr="00621332">
        <w:rPr>
          <w:rFonts w:ascii="Garamond" w:eastAsia="Times New Roman" w:hAnsi="Garamond" w:cs="Arial"/>
          <w:b/>
          <w:bCs/>
          <w:sz w:val="24"/>
          <w:szCs w:val="24"/>
        </w:rPr>
        <w:t>Sponsorizzazione Mista:</w:t>
      </w:r>
      <w:r w:rsidRPr="00621332">
        <w:rPr>
          <w:rFonts w:ascii="Garamond" w:eastAsia="Times New Roman" w:hAnsi="Garamond" w:cs="Arial"/>
          <w:sz w:val="24"/>
          <w:szCs w:val="24"/>
        </w:rPr>
        <w:t xml:space="preserve"> Combinazione di contributo finanziario e tecnico.</w:t>
      </w:r>
    </w:p>
    <w:p w14:paraId="093CB21C" w14:textId="7777777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20585">
        <w:rPr>
          <w:rFonts w:ascii="Garamond" w:eastAsia="Times New Roman" w:hAnsi="Garamond" w:cs="Arial"/>
          <w:sz w:val="24"/>
          <w:szCs w:val="24"/>
        </w:rPr>
        <w:t xml:space="preserve"> </w:t>
      </w:r>
      <w:r w:rsidRPr="00C20585">
        <w:rPr>
          <w:rFonts w:ascii="Garamond" w:eastAsia="Times New Roman" w:hAnsi="Garamond" w:cs="Arial"/>
          <w:b/>
          <w:bCs/>
          <w:sz w:val="24"/>
          <w:szCs w:val="24"/>
        </w:rPr>
        <w:t>Realizzazione diretta di evento</w:t>
      </w:r>
      <w:r w:rsidRPr="00C20585">
        <w:rPr>
          <w:rFonts w:ascii="Garamond" w:eastAsia="Times New Roman" w:hAnsi="Garamond" w:cs="Arial"/>
          <w:sz w:val="24"/>
          <w:szCs w:val="24"/>
        </w:rPr>
        <w:t>/iniziativa culturale, artistica, musicale, sportiva o ricreativa:</w:t>
      </w:r>
    </w:p>
    <w:p w14:paraId="78899F4E" w14:textId="05938991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Titolo iniziativa: _________________________________________________</w:t>
      </w:r>
      <w:r>
        <w:rPr>
          <w:rFonts w:ascii="Garamond" w:eastAsia="Times New Roman" w:hAnsi="Garamond" w:cs="Arial"/>
          <w:sz w:val="24"/>
          <w:szCs w:val="24"/>
        </w:rPr>
        <w:t>__________________</w:t>
      </w:r>
    </w:p>
    <w:p w14:paraId="52B169F2" w14:textId="7777777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Breve descrizione:</w:t>
      </w:r>
    </w:p>
    <w:p w14:paraId="7B3A576E" w14:textId="34027969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________________________________________________________________________________</w:t>
      </w:r>
    </w:p>
    <w:p w14:paraId="0CDFE7AD" w14:textId="5ABF9034" w:rsid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________________________________________________________________________________</w:t>
      </w:r>
    </w:p>
    <w:p w14:paraId="61D68913" w14:textId="2D4B601B" w:rsidR="00C20585" w:rsidRPr="00C20585" w:rsidRDefault="00D52281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F435E4" wp14:editId="26274840">
                <wp:simplePos x="0" y="0"/>
                <wp:positionH relativeFrom="page">
                  <wp:posOffset>8544560</wp:posOffset>
                </wp:positionH>
                <wp:positionV relativeFrom="page">
                  <wp:posOffset>-57150</wp:posOffset>
                </wp:positionV>
                <wp:extent cx="57790" cy="10615927"/>
                <wp:effectExtent l="0" t="0" r="18410" b="13973"/>
                <wp:wrapNone/>
                <wp:docPr id="2064263810" name="docshapegroup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" cy="10615927"/>
                          <a:chOff x="0" y="0"/>
                          <a:chExt cx="57790" cy="10615927"/>
                        </a:xfrm>
                      </wpg:grpSpPr>
                      <wps:wsp>
                        <wps:cNvPr id="908768629" name="docshape3"/>
                        <wps:cNvSpPr/>
                        <wps:spPr>
                          <a:xfrm>
                            <a:off x="0" y="7117076"/>
                            <a:ext cx="18416" cy="349885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9"/>
                              <a:gd name="f7" fmla="val 5510"/>
                              <a:gd name="f8" fmla="+- 0 11792 0"/>
                              <a:gd name="f9" fmla="+- 0 11778 0"/>
                              <a:gd name="f10" fmla="+- 0 11807 0"/>
                              <a:gd name="f11" fmla="val 14"/>
                              <a:gd name="f12" fmla="val 3487"/>
                              <a:gd name="f13" fmla="val 1848"/>
                              <a:gd name="f14" fmla="val 5509"/>
                              <a:gd name="f15" fmla="val 3523"/>
                              <a:gd name="f16" fmla="val 1812"/>
                              <a:gd name="f17" fmla="+- 0 0 -90"/>
                              <a:gd name="f18" fmla="*/ f3 1 29"/>
                              <a:gd name="f19" fmla="*/ f4 1 5510"/>
                              <a:gd name="f20" fmla="+- f8 0 11778"/>
                              <a:gd name="f21" fmla="+- f9 0 11778"/>
                              <a:gd name="f22" fmla="+- f10 0 11778"/>
                              <a:gd name="f23" fmla="+- f7 0 f5"/>
                              <a:gd name="f24" fmla="+- f6 0 f5"/>
                              <a:gd name="f25" fmla="*/ f17 f0 1"/>
                              <a:gd name="f26" fmla="*/ f24 1 29"/>
                              <a:gd name="f27" fmla="*/ f23 1 5510"/>
                              <a:gd name="f28" fmla="*/ f20 f24 1"/>
                              <a:gd name="f29" fmla="*/ 14696 f23 1"/>
                              <a:gd name="f30" fmla="*/ 13057 f23 1"/>
                              <a:gd name="f31" fmla="*/ f21 f24 1"/>
                              <a:gd name="f32" fmla="*/ 16718 f23 1"/>
                              <a:gd name="f33" fmla="*/ 14732 f23 1"/>
                              <a:gd name="f34" fmla="*/ f22 f24 1"/>
                              <a:gd name="f35" fmla="*/ 13021 f23 1"/>
                              <a:gd name="f36" fmla="*/ 11209 f23 1"/>
                              <a:gd name="f37" fmla="*/ f25 1 f2"/>
                              <a:gd name="f38" fmla="*/ f28 1 29"/>
                              <a:gd name="f39" fmla="*/ f29 1 5510"/>
                              <a:gd name="f40" fmla="*/ f30 1 5510"/>
                              <a:gd name="f41" fmla="*/ f31 1 29"/>
                              <a:gd name="f42" fmla="*/ f32 1 5510"/>
                              <a:gd name="f43" fmla="*/ f33 1 5510"/>
                              <a:gd name="f44" fmla="*/ f34 1 29"/>
                              <a:gd name="f45" fmla="*/ f35 1 5510"/>
                              <a:gd name="f46" fmla="*/ f36 1 5510"/>
                              <a:gd name="f47" fmla="*/ 0 1 f26"/>
                              <a:gd name="f48" fmla="*/ f6 1 f26"/>
                              <a:gd name="f49" fmla="*/ 0 1 f27"/>
                              <a:gd name="f50" fmla="*/ f7 1 f27"/>
                              <a:gd name="f51" fmla="+- f37 0 f1"/>
                              <a:gd name="f52" fmla="*/ f38 1 f26"/>
                              <a:gd name="f53" fmla="*/ f39 1 f27"/>
                              <a:gd name="f54" fmla="*/ f40 1 f27"/>
                              <a:gd name="f55" fmla="*/ f41 1 f26"/>
                              <a:gd name="f56" fmla="*/ f42 1 f27"/>
                              <a:gd name="f57" fmla="*/ f43 1 f27"/>
                              <a:gd name="f58" fmla="*/ f44 1 f26"/>
                              <a:gd name="f59" fmla="*/ f45 1 f27"/>
                              <a:gd name="f60" fmla="*/ f46 1 f27"/>
                              <a:gd name="f61" fmla="*/ f47 f18 1"/>
                              <a:gd name="f62" fmla="*/ f48 f18 1"/>
                              <a:gd name="f63" fmla="*/ f50 f19 1"/>
                              <a:gd name="f64" fmla="*/ f49 f19 1"/>
                              <a:gd name="f65" fmla="*/ f52 f18 1"/>
                              <a:gd name="f66" fmla="*/ f53 f19 1"/>
                              <a:gd name="f67" fmla="*/ f54 f19 1"/>
                              <a:gd name="f68" fmla="*/ f55 f18 1"/>
                              <a:gd name="f69" fmla="*/ f56 f19 1"/>
                              <a:gd name="f70" fmla="*/ f57 f19 1"/>
                              <a:gd name="f71" fmla="*/ f58 f18 1"/>
                              <a:gd name="f72" fmla="*/ f59 f19 1"/>
                              <a:gd name="f73" fmla="*/ f60 f1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1">
                                <a:pos x="f65" y="f66"/>
                              </a:cxn>
                              <a:cxn ang="f51">
                                <a:pos x="f65" y="f67"/>
                              </a:cxn>
                              <a:cxn ang="f51">
                                <a:pos x="f68" y="f69"/>
                              </a:cxn>
                              <a:cxn ang="f51">
                                <a:pos x="f68" y="f70"/>
                              </a:cxn>
                              <a:cxn ang="f51">
                                <a:pos x="f71" y="f72"/>
                              </a:cxn>
                              <a:cxn ang="f51">
                                <a:pos x="f71" y="f73"/>
                              </a:cxn>
                            </a:cxnLst>
                            <a:rect l="f61" t="f64" r="f62" b="f63"/>
                            <a:pathLst>
                              <a:path w="29" h="5510">
                                <a:moveTo>
                                  <a:pt x="f11" y="f12"/>
                                </a:moveTo>
                                <a:lnTo>
                                  <a:pt x="f11" y="f13"/>
                                </a:lnTo>
                                <a:moveTo>
                                  <a:pt x="f5" y="f14"/>
                                </a:moveTo>
                                <a:lnTo>
                                  <a:pt x="f5" y="f15"/>
                                </a:lnTo>
                                <a:moveTo>
                                  <a:pt x="f6" y="f16"/>
                                </a:moveTo>
                                <a:lnTo>
                                  <a:pt x="f6" y="f5"/>
                                </a:lnTo>
                              </a:path>
                            </a:pathLst>
                          </a:custGeom>
                          <a:noFill/>
                          <a:ln w="45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lIns="0" tIns="0" rIns="0" bIns="0"/>
                      </wps:wsp>
                      <wps:wsp>
                        <wps:cNvPr id="1449064363" name="docshape4"/>
                        <wps:cNvSpPr/>
                        <wps:spPr>
                          <a:xfrm>
                            <a:off x="52706" y="0"/>
                            <a:ext cx="5084" cy="70948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727C3" id="docshapegroup2" o:spid="_x0000_s1026" style="position:absolute;margin-left:672.8pt;margin-top:-4.5pt;width:4.55pt;height:835.9pt;z-index:251659264;mso-position-horizontal-relative:page;mso-position-vertical-relative:page" coordsize="577,10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">
                <v:shape id="docshape3" o:spid="_x0000_s1027" style="position:absolute;top:71170;width:184;height:34989;visibility:visible;mso-wrap-style:square;v-text-anchor:top" coordsize="29,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" path="m14,3487r,-1639m,5509l,3523m29,1812l29,e" filled="f" strokeweight=".12725mm">
                  <v:path arrowok="t" o:connecttype="custom" o:connectlocs="9208,0;18416,1749426;9208,3498851;0,1749426;8890,9331963;8890,8291197;0,10615933;0,9354823;18416,8268337;18416,7117717" o:connectangles="270,0,90,180,0,0,0,0,0,0" textboxrect="0,0,29,5510"/>
                </v:shape>
                <v:rect id="docshape4" o:spid="_x0000_s1028" style="position:absolute;left:527;width:50;height:70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" fillcolor="black" stroked="f">
                  <v:textbox inset="0,0,0,0"/>
                </v:rect>
                <w10:wrap anchorx="page" anchory="page"/>
              </v:group>
            </w:pict>
          </mc:Fallback>
        </mc:AlternateContent>
      </w:r>
      <w:r w:rsidR="00C20585" w:rsidRPr="00C20585">
        <w:rPr>
          <w:rFonts w:ascii="Garamond" w:eastAsia="Times New Roman" w:hAnsi="Garamond" w:cs="Arial"/>
          <w:sz w:val="24"/>
          <w:szCs w:val="24"/>
        </w:rPr>
        <w:t>Breve presentazione del soggetto proponente:</w:t>
      </w:r>
    </w:p>
    <w:p w14:paraId="7E557AE3" w14:textId="74DDE473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________________________________________________________________________________</w:t>
      </w:r>
    </w:p>
    <w:p w14:paraId="30584044" w14:textId="1548B8CB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_______________________________________________________________________________</w:t>
      </w:r>
      <w:r>
        <w:rPr>
          <w:rFonts w:ascii="Garamond" w:eastAsia="Times New Roman" w:hAnsi="Garamond" w:cs="Arial"/>
          <w:sz w:val="24"/>
          <w:szCs w:val="24"/>
        </w:rPr>
        <w:t>_</w:t>
      </w:r>
    </w:p>
    <w:p w14:paraId="44A63676" w14:textId="7777777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560D0C5C" w14:textId="37842AD4" w:rsidR="00C20585" w:rsidRPr="00621332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Garamond" w:eastAsia="Times New Roman" w:hAnsi="Garamond" w:cs="Arial"/>
          <w:sz w:val="24"/>
          <w:szCs w:val="24"/>
        </w:rPr>
        <w:t>Si dichiara la disponibilità a concordare con l’Amministrazione Comunale modalità, tempi e condizioni della sponsorizzazione, nel rispetto delle disposizioni vigenti.</w:t>
      </w:r>
    </w:p>
    <w:p w14:paraId="1C26CF7D" w14:textId="77777777" w:rsidR="00621332" w:rsidRPr="00621332" w:rsidRDefault="00000000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pict w14:anchorId="6A3F7AAF">
          <v:rect id="_x0000_i1025" style="width:0;height:1.5pt" o:hralign="center" o:hrstd="t" o:hr="t" fillcolor="#a0a0a0" stroked="f"/>
        </w:pict>
      </w:r>
    </w:p>
    <w:p w14:paraId="6D4D6D1E" w14:textId="77777777" w:rsidR="00C20585" w:rsidRDefault="00C20585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0CA08E1B" w14:textId="2801EF7E" w:rsidR="00621332" w:rsidRP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>Luogo e Data, __________</w:t>
      </w:r>
    </w:p>
    <w:p w14:paraId="55338A17" w14:textId="77777777" w:rsidR="00C20585" w:rsidRDefault="00C20585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469543D3" w14:textId="77777777" w:rsidR="00C20585" w:rsidRDefault="00C20585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</w:p>
    <w:p w14:paraId="06786553" w14:textId="354581E7" w:rsidR="00621332" w:rsidRPr="00621332" w:rsidRDefault="00621332" w:rsidP="00621332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621332">
        <w:rPr>
          <w:rFonts w:ascii="Garamond" w:eastAsia="Times New Roman" w:hAnsi="Garamond" w:cs="Arial"/>
          <w:sz w:val="24"/>
          <w:szCs w:val="24"/>
        </w:rPr>
        <w:t>Firma e timbro __________</w:t>
      </w:r>
    </w:p>
    <w:p w14:paraId="4C829D3B" w14:textId="77777777" w:rsid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Arial" w:hAnsi="Garamond" w:cs="Arial"/>
          <w:sz w:val="19"/>
          <w:szCs w:val="19"/>
          <w:lang w:val="en-US" w:eastAsia="en-US"/>
        </w:rPr>
      </w:pPr>
    </w:p>
    <w:p w14:paraId="609495F6" w14:textId="389F260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Arial" w:hAnsi="Garamond" w:cs="Arial"/>
          <w:sz w:val="24"/>
          <w:szCs w:val="24"/>
          <w:lang w:val="en-US" w:eastAsia="en-US"/>
        </w:rPr>
      </w:pPr>
      <w:r w:rsidRPr="00C20585">
        <w:rPr>
          <w:rFonts w:ascii="Garamond" w:eastAsia="Arial" w:hAnsi="Garamond" w:cs="Arial"/>
          <w:sz w:val="24"/>
          <w:szCs w:val="24"/>
          <w:lang w:val="en-US" w:eastAsia="en-US"/>
        </w:rPr>
        <w:t>Allegati:</w:t>
      </w:r>
    </w:p>
    <w:p w14:paraId="3F49D596" w14:textId="7777777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Segoe UI Symbol" w:eastAsia="Arial" w:hAnsi="Segoe UI Symbol" w:cs="Segoe UI Symbol"/>
          <w:sz w:val="24"/>
          <w:szCs w:val="24"/>
          <w:lang w:val="en-US" w:eastAsia="en-US"/>
        </w:rPr>
        <w:t>☐</w:t>
      </w:r>
      <w:r w:rsidRPr="00C20585">
        <w:rPr>
          <w:rFonts w:ascii="Garamond" w:eastAsia="Arial" w:hAnsi="Garamond" w:cs="Arial"/>
          <w:sz w:val="19"/>
          <w:szCs w:val="19"/>
          <w:lang w:val="en-US" w:eastAsia="en-US"/>
        </w:rPr>
        <w:t xml:space="preserve"> </w:t>
      </w:r>
      <w:r w:rsidRPr="00C20585">
        <w:rPr>
          <w:rFonts w:ascii="Garamond" w:eastAsia="Times New Roman" w:hAnsi="Garamond" w:cs="Arial"/>
          <w:sz w:val="24"/>
          <w:szCs w:val="24"/>
        </w:rPr>
        <w:t>Presentazione aziendale / associativa</w:t>
      </w:r>
    </w:p>
    <w:p w14:paraId="0E939F75" w14:textId="77777777" w:rsidR="00C20585" w:rsidRPr="00C20585" w:rsidRDefault="00C20585" w:rsidP="00C20585">
      <w:pPr>
        <w:widowControl/>
        <w:suppressAutoHyphens w:val="0"/>
        <w:autoSpaceDN/>
        <w:spacing w:after="120"/>
        <w:textAlignment w:val="auto"/>
        <w:rPr>
          <w:rFonts w:ascii="Garamond" w:eastAsia="Times New Roman" w:hAnsi="Garamond" w:cs="Arial"/>
          <w:sz w:val="24"/>
          <w:szCs w:val="24"/>
        </w:rPr>
      </w:pPr>
      <w:r w:rsidRPr="00C2058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20585">
        <w:rPr>
          <w:rFonts w:ascii="Garamond" w:eastAsia="Times New Roman" w:hAnsi="Garamond" w:cs="Arial"/>
          <w:sz w:val="24"/>
          <w:szCs w:val="24"/>
        </w:rPr>
        <w:t xml:space="preserve"> Scheda descrittiva dell’iniziativa (se prevista)</w:t>
      </w:r>
    </w:p>
    <w:p w14:paraId="62F8E8CC" w14:textId="2EC74268" w:rsidR="00C20585" w:rsidRPr="00C20585" w:rsidRDefault="00C20585" w:rsidP="00C20585">
      <w:pPr>
        <w:pStyle w:val="Corpotesto"/>
        <w:spacing w:after="120"/>
        <w:rPr>
          <w:rFonts w:ascii="Garamond" w:eastAsia="Times New Roman" w:hAnsi="Garamond"/>
          <w:sz w:val="24"/>
          <w:szCs w:val="24"/>
          <w:lang w:val="it-IT" w:eastAsia="it-IT"/>
        </w:rPr>
      </w:pPr>
      <w:r w:rsidRPr="00C20585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C20585">
        <w:rPr>
          <w:rFonts w:ascii="Garamond" w:eastAsia="Times New Roman" w:hAnsi="Garamond"/>
          <w:sz w:val="24"/>
          <w:szCs w:val="24"/>
          <w:lang w:val="it-IT" w:eastAsia="it-IT"/>
        </w:rPr>
        <w:t xml:space="preserve"> Copia documento del legale rappresentante</w:t>
      </w:r>
    </w:p>
    <w:p w14:paraId="1AB90BB0" w14:textId="696C7ADE" w:rsidR="00C20585" w:rsidRDefault="00C20585" w:rsidP="00C20585">
      <w:pPr>
        <w:pStyle w:val="Corpotesto"/>
        <w:spacing w:after="120"/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</w:pPr>
      <w:r w:rsidRPr="00C20585"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 w:rsidRPr="00C20585">
        <w:rPr>
          <w:rFonts w:ascii="Garamond" w:eastAsia="Times New Roman" w:hAnsi="Garamond"/>
          <w:sz w:val="24"/>
          <w:szCs w:val="24"/>
          <w:lang w:val="it-IT" w:eastAsia="it-IT"/>
        </w:rPr>
        <w:t xml:space="preserve"> Relazione descrittiva della proposta (se richiesta).</w:t>
      </w:r>
    </w:p>
    <w:p w14:paraId="50DFE32A" w14:textId="77777777" w:rsidR="00D52281" w:rsidRPr="00D52281" w:rsidRDefault="00D52281" w:rsidP="00D52281"/>
    <w:p w14:paraId="7141ECF9" w14:textId="77777777" w:rsidR="00D52281" w:rsidRPr="00D52281" w:rsidRDefault="00D52281" w:rsidP="00D52281"/>
    <w:p w14:paraId="1F9F08E7" w14:textId="77777777" w:rsidR="00D52281" w:rsidRDefault="00D52281" w:rsidP="00D52281">
      <w:pPr>
        <w:rPr>
          <w:rFonts w:ascii="Segoe UI Symbol" w:eastAsia="Times New Roman" w:hAnsi="Segoe UI Symbol" w:cs="Segoe UI Symbol"/>
          <w:sz w:val="24"/>
          <w:szCs w:val="24"/>
        </w:rPr>
      </w:pPr>
    </w:p>
    <w:p w14:paraId="39A120A0" w14:textId="12E6380B" w:rsidR="00D52281" w:rsidRPr="00FE086E" w:rsidRDefault="00D52281" w:rsidP="00D52281">
      <w:pPr>
        <w:rPr>
          <w:rFonts w:ascii="Garamond" w:eastAsia="Times New Roman" w:hAnsi="Garamond" w:cs="Arial"/>
          <w:sz w:val="24"/>
          <w:szCs w:val="24"/>
        </w:rPr>
      </w:pPr>
      <w:r w:rsidRPr="00FE086E">
        <w:rPr>
          <w:rFonts w:ascii="Garamond" w:eastAsia="Times New Roman" w:hAnsi="Garamond" w:cs="Arial"/>
          <w:sz w:val="24"/>
          <w:szCs w:val="24"/>
        </w:rPr>
        <w:t>Luogo e data ___________</w:t>
      </w:r>
      <w:r w:rsidRPr="00FE086E">
        <w:rPr>
          <w:rFonts w:ascii="Garamond" w:eastAsia="Times New Roman" w:hAnsi="Garamond" w:cs="Arial"/>
          <w:sz w:val="24"/>
          <w:szCs w:val="24"/>
        </w:rPr>
        <w:tab/>
      </w:r>
      <w:r w:rsidRPr="00FE086E">
        <w:rPr>
          <w:rFonts w:ascii="Garamond" w:eastAsia="Times New Roman" w:hAnsi="Garamond" w:cs="Arial"/>
          <w:sz w:val="24"/>
          <w:szCs w:val="24"/>
        </w:rPr>
        <w:tab/>
      </w:r>
      <w:r w:rsidRPr="00FE086E">
        <w:rPr>
          <w:rFonts w:ascii="Garamond" w:eastAsia="Times New Roman" w:hAnsi="Garamond" w:cs="Arial"/>
          <w:sz w:val="24"/>
          <w:szCs w:val="24"/>
        </w:rPr>
        <w:tab/>
      </w:r>
      <w:r w:rsidRPr="00FE086E">
        <w:rPr>
          <w:rFonts w:ascii="Garamond" w:eastAsia="Times New Roman" w:hAnsi="Garamond" w:cs="Arial"/>
          <w:sz w:val="24"/>
          <w:szCs w:val="24"/>
        </w:rPr>
        <w:tab/>
      </w:r>
      <w:r w:rsidRPr="00FE086E">
        <w:rPr>
          <w:rFonts w:ascii="Garamond" w:eastAsia="Times New Roman" w:hAnsi="Garamond" w:cs="Arial"/>
          <w:sz w:val="24"/>
          <w:szCs w:val="24"/>
        </w:rPr>
        <w:tab/>
      </w:r>
      <w:r w:rsidRPr="00FE086E">
        <w:rPr>
          <w:rFonts w:ascii="Garamond" w:eastAsia="Times New Roman" w:hAnsi="Garamond" w:cs="Arial"/>
          <w:sz w:val="24"/>
          <w:szCs w:val="24"/>
        </w:rPr>
        <w:tab/>
        <w:t>Firma del Legale Rappresentante</w:t>
      </w:r>
    </w:p>
    <w:sectPr w:rsidR="00D52281" w:rsidRPr="00FE086E" w:rsidSect="00DB7C6A">
      <w:headerReference w:type="default" r:id="rId7"/>
      <w:footerReference w:type="default" r:id="rId8"/>
      <w:pgSz w:w="11906" w:h="16838"/>
      <w:pgMar w:top="2946" w:right="1134" w:bottom="1134" w:left="1134" w:header="142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6E94" w14:textId="77777777" w:rsidR="002F5B15" w:rsidRDefault="002F5B15">
      <w:r>
        <w:separator/>
      </w:r>
    </w:p>
  </w:endnote>
  <w:endnote w:type="continuationSeparator" w:id="0">
    <w:p w14:paraId="5D88CA56" w14:textId="77777777" w:rsidR="002F5B15" w:rsidRDefault="002F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E58F" w14:textId="77777777" w:rsidR="001C491C" w:rsidRDefault="001C49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29C9" w14:textId="77777777" w:rsidR="002F5B15" w:rsidRDefault="002F5B15">
      <w:r>
        <w:rPr>
          <w:color w:val="000000"/>
        </w:rPr>
        <w:separator/>
      </w:r>
    </w:p>
  </w:footnote>
  <w:footnote w:type="continuationSeparator" w:id="0">
    <w:p w14:paraId="3BD38FD7" w14:textId="77777777" w:rsidR="002F5B15" w:rsidRDefault="002F5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5C5E" w14:textId="77777777" w:rsidR="001C491C" w:rsidRDefault="00000000">
    <w:pPr>
      <w:pStyle w:val="Intestazione"/>
      <w:ind w:left="-1134" w:firstLine="1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D9F550" wp14:editId="0BA50430">
          <wp:simplePos x="0" y="0"/>
          <wp:positionH relativeFrom="column">
            <wp:posOffset>-814072</wp:posOffset>
          </wp:positionH>
          <wp:positionV relativeFrom="margin">
            <wp:posOffset>-1925954</wp:posOffset>
          </wp:positionV>
          <wp:extent cx="7658282" cy="2553123"/>
          <wp:effectExtent l="0" t="0" r="0" b="0"/>
          <wp:wrapNone/>
          <wp:docPr id="668258729" name="Immagine 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8282" cy="25531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5777085" w14:textId="77777777" w:rsidR="001C491C" w:rsidRDefault="001C49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41B1"/>
    <w:multiLevelType w:val="multilevel"/>
    <w:tmpl w:val="C5F2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05D48"/>
    <w:multiLevelType w:val="multilevel"/>
    <w:tmpl w:val="DC9E563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" w15:restartNumberingAfterBreak="0">
    <w:nsid w:val="7819347F"/>
    <w:multiLevelType w:val="multilevel"/>
    <w:tmpl w:val="7540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2434769">
    <w:abstractNumId w:val="1"/>
  </w:num>
  <w:num w:numId="2" w16cid:durableId="1497846078">
    <w:abstractNumId w:val="0"/>
  </w:num>
  <w:num w:numId="3" w16cid:durableId="225183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332"/>
    <w:rsid w:val="000951F2"/>
    <w:rsid w:val="00151E54"/>
    <w:rsid w:val="001C491C"/>
    <w:rsid w:val="002F5B15"/>
    <w:rsid w:val="004269BF"/>
    <w:rsid w:val="00436617"/>
    <w:rsid w:val="00444267"/>
    <w:rsid w:val="005429AC"/>
    <w:rsid w:val="0061010D"/>
    <w:rsid w:val="00621332"/>
    <w:rsid w:val="00712FE3"/>
    <w:rsid w:val="00AA7C9C"/>
    <w:rsid w:val="00BC798E"/>
    <w:rsid w:val="00C20585"/>
    <w:rsid w:val="00CE2047"/>
    <w:rsid w:val="00D24F14"/>
    <w:rsid w:val="00D44563"/>
    <w:rsid w:val="00D52281"/>
    <w:rsid w:val="00DB4524"/>
    <w:rsid w:val="00DB7C6A"/>
    <w:rsid w:val="00FE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3E46"/>
  <w15:docId w15:val="{351F4A20-9E75-4C77-837F-834C0E4B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</w:rPr>
  </w:style>
  <w:style w:type="character" w:styleId="Enfasigrassetto">
    <w:name w:val="Strong"/>
    <w:basedOn w:val="Carpredefinitoparagrafo"/>
    <w:rPr>
      <w:b/>
      <w:bCs/>
    </w:rPr>
  </w:style>
  <w:style w:type="paragraph" w:styleId="Corpotesto">
    <w:name w:val="Body Text"/>
    <w:basedOn w:val="Normale"/>
    <w:pPr>
      <w:suppressAutoHyphens w:val="0"/>
      <w:autoSpaceDE w:val="0"/>
      <w:textAlignment w:val="auto"/>
    </w:pPr>
    <w:rPr>
      <w:rFonts w:ascii="Arial" w:eastAsia="Arial" w:hAnsi="Arial" w:cs="Arial"/>
      <w:sz w:val="19"/>
      <w:szCs w:val="19"/>
      <w:lang w:val="en-US" w:eastAsia="en-US"/>
    </w:rPr>
  </w:style>
  <w:style w:type="character" w:customStyle="1" w:styleId="CorpotestoCarattere">
    <w:name w:val="Corpo testo Carattere"/>
    <w:basedOn w:val="Carpredefinitoparagrafo"/>
    <w:rPr>
      <w:rFonts w:ascii="Arial" w:eastAsia="Arial" w:hAnsi="Arial" w:cs="Arial"/>
      <w:sz w:val="19"/>
      <w:szCs w:val="19"/>
      <w:lang w:val="en-US" w:eastAsia="en-US"/>
    </w:rPr>
  </w:style>
  <w:style w:type="paragraph" w:styleId="Paragrafoelenco">
    <w:name w:val="List Paragraph"/>
    <w:basedOn w:val="Normale"/>
    <w:pPr>
      <w:suppressAutoHyphens w:val="0"/>
      <w:autoSpaceDE w:val="0"/>
      <w:ind w:left="157" w:hanging="284"/>
      <w:jc w:val="both"/>
      <w:textAlignment w:val="auto"/>
    </w:pPr>
    <w:rPr>
      <w:rFonts w:ascii="Arial" w:eastAsia="Arial" w:hAnsi="Arial" w:cs="Arial"/>
      <w:szCs w:val="22"/>
      <w:lang w:val="en-US" w:eastAsia="en-US"/>
    </w:r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</w:style>
  <w:style w:type="numbering" w:customStyle="1" w:styleId="Nessunelenco1">
    <w:name w:val="Nessun elenc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cuso.marina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15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Comune Cicala</cp:lastModifiedBy>
  <cp:revision>6</cp:revision>
  <cp:lastPrinted>2026-06-15T16:29:00Z</cp:lastPrinted>
  <dcterms:created xsi:type="dcterms:W3CDTF">2026-06-15T14:50:00Z</dcterms:created>
  <dcterms:modified xsi:type="dcterms:W3CDTF">2026-06-15T16:29:00Z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